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15F" w:rsidRDefault="00114DC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E2700C" wp14:editId="66F12245">
                <wp:simplePos x="0" y="0"/>
                <wp:positionH relativeFrom="column">
                  <wp:posOffset>2767492</wp:posOffset>
                </wp:positionH>
                <wp:positionV relativeFrom="paragraph">
                  <wp:posOffset>8340725</wp:posOffset>
                </wp:positionV>
                <wp:extent cx="3305810" cy="935355"/>
                <wp:effectExtent l="0" t="0" r="889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810" cy="935355"/>
                          <a:chOff x="124633" y="0"/>
                          <a:chExt cx="2492349" cy="563526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14" t="25788" r="18420" b="61433"/>
                          <a:stretch/>
                        </pic:blipFill>
                        <pic:spPr bwMode="auto">
                          <a:xfrm>
                            <a:off x="124633" y="0"/>
                            <a:ext cx="2492349" cy="56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289" y="70459"/>
                            <a:ext cx="2158729" cy="49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DCF" w:rsidRDefault="00114DCF" w:rsidP="00BC5A14">
                              <w:pPr>
                                <w:wordWrap w:val="0"/>
                                <w:ind w:right="96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</w:p>
                            <w:p w:rsidR="00114DCF" w:rsidRDefault="00114DCF" w:rsidP="00BC5A14">
                              <w:pPr>
                                <w:wordWrap w:val="0"/>
                                <w:ind w:right="96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担当：</w:t>
                              </w:r>
                            </w:p>
                            <w:p w:rsidR="00114DCF" w:rsidRPr="00BC5A14" w:rsidRDefault="00114DCF" w:rsidP="00232359">
                              <w:pPr>
                                <w:ind w:left="840" w:right="960" w:hanging="840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TEL：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" o:spid="_x0000_s1026" style="position:absolute;left:0;text-align:left;margin-left:217.9pt;margin-top:656.75pt;width:260.3pt;height:73.65pt;z-index:251675648;mso-width-relative:margin;mso-height-relative:margin" coordorigin="1246" coordsize="24923,5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left:1246;width:24923;height: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5XK+8AAAA2wAAAA8AAABkcnMvZG93bnJldi54bWxET02LwjAQvQv+hzCCN01VKNI1ioiCV13x&#10;PDSzTbGZlCTW6q83grC3ebzPWW1624iOfKgdK5hNMxDEpdM1Vwouv4fJEkSIyBobx6TgSQE26+Fg&#10;hYV2Dz5Rd46VSCEcClRgYmwLKUNpyGKYupY4cX/OW4wJ+kpqj48Ubhs5z7JcWqw5NRhsaWeovJ3v&#10;VsHr5a/9Yob3Kprtob6E3HT7XKnxqN/+gIjUx3/x133UaX4On1/SAXL9B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uVyvvAAAANsAAAAPAAAAAAAAAAAAAAAAAJ8CAABkcnMv&#10;ZG93bnJldi54bWxQSwUGAAAAAAQABAD3AAAAiAMAAAAA&#10;">
                  <v:imagedata r:id="rId9" o:title="" croptop="16900f" cropbottom="40261f" cropleft="3876f" cropright="1207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132;top:704;width:21588;height:4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114DCF" w:rsidRDefault="00114DCF" w:rsidP="00BC5A14">
                        <w:pPr>
                          <w:wordWrap w:val="0"/>
                          <w:ind w:right="960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</w:p>
                      <w:p w:rsidR="00114DCF" w:rsidRDefault="00114DCF" w:rsidP="00BC5A14">
                        <w:pPr>
                          <w:wordWrap w:val="0"/>
                          <w:ind w:right="960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担当：</w:t>
                        </w:r>
                      </w:p>
                      <w:p w:rsidR="00114DCF" w:rsidRPr="00BC5A14" w:rsidRDefault="00114DCF" w:rsidP="00232359">
                        <w:pPr>
                          <w:ind w:left="840" w:right="960" w:hanging="840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TEL：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901DF8" wp14:editId="6EDAB684">
                <wp:simplePos x="0" y="0"/>
                <wp:positionH relativeFrom="column">
                  <wp:posOffset>4597651</wp:posOffset>
                </wp:positionH>
                <wp:positionV relativeFrom="paragraph">
                  <wp:posOffset>-675684</wp:posOffset>
                </wp:positionV>
                <wp:extent cx="1732310" cy="393404"/>
                <wp:effectExtent l="0" t="0" r="1270" b="698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310" cy="393404"/>
                          <a:chOff x="101920" y="1"/>
                          <a:chExt cx="1992646" cy="487828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/>
                          </a:blip>
                          <a:srcRect l="5914" t="25788" r="18420" b="61433"/>
                          <a:stretch/>
                        </pic:blipFill>
                        <pic:spPr bwMode="auto">
                          <a:xfrm>
                            <a:off x="101920" y="1"/>
                            <a:ext cx="1992646" cy="48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47937" y="53536"/>
                            <a:ext cx="1593850" cy="43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DCF" w:rsidRPr="00232359" w:rsidRDefault="00114DCF" w:rsidP="00BC5A14">
                              <w:pPr>
                                <w:jc w:val="right"/>
                                <w:rPr>
                                  <w:rFonts w:ascii="HGS創英角ﾎﾟｯﾌﾟ体" w:eastAsia="HGS創英角ﾎﾟｯﾌﾟ体" w:hAnsi="HGS創英角ﾎﾟｯﾌﾟ体"/>
                                  <w:sz w:val="22"/>
                                </w:rPr>
                              </w:pPr>
                              <w:r w:rsidRPr="00232359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2"/>
                                </w:rPr>
                                <w:t>年　　月　　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9" style="position:absolute;left:0;text-align:left;margin-left:362pt;margin-top:-53.2pt;width:136.4pt;height:31pt;z-index:251673600;mso-width-relative:margin;mso-height-relative:margin" coordorigin="1019" coordsize="19926,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">
                <v:shape id="図 13" o:spid="_x0000_s1030" type="#_x0000_t75" style="position:absolute;left:1019;width:19926;height:4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KMk7CAAAA2wAAAA8AAABkcnMvZG93bnJldi54bWxET0uLwjAQvgv+hzALXmRNVXCXrlFU8HHw&#10;oF0v3oZmti3bTGoTtfrrjSB4m4/vOeNpY0pxodoVlhX0exEI4tTqgjMFh9/l5zcI55E1lpZJwY0c&#10;TCft1hhjba+8p0viMxFC2MWoIPe+iqV0aU4GXc9WxIH7s7VBH2CdSV3jNYSbUg6iaCQNFhwacqxo&#10;kVP6n5yNgrs8oplvd92v1WbFp3v/NszWiVKdj2b2A8JT49/il3ujw/whPH8JB8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ijJOwgAAANsAAAAPAAAAAAAAAAAAAAAAAJ8C&#10;AABkcnMvZG93bnJldi54bWxQSwUGAAAAAAQABAD3AAAAjgMAAAAA&#10;">
                  <v:imagedata r:id="rId11" o:title="" croptop="16900f" cropbottom="40261f" cropleft="3876f" cropright="12072f"/>
                  <v:path arrowok="t"/>
                </v:shape>
                <v:shape id="_x0000_s1031" type="#_x0000_t202" style="position:absolute;left:4479;top:535;width:15938;height:4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114DCF" w:rsidRPr="00232359" w:rsidRDefault="00114DCF" w:rsidP="00BC5A14">
                        <w:pPr>
                          <w:jc w:val="right"/>
                          <w:rPr>
                            <w:rFonts w:ascii="HGS創英角ﾎﾟｯﾌﾟ体" w:eastAsia="HGS創英角ﾎﾟｯﾌﾟ体" w:hAnsi="HGS創英角ﾎﾟｯﾌﾟ体"/>
                            <w:sz w:val="22"/>
                          </w:rPr>
                        </w:pPr>
                        <w:r w:rsidRPr="00232359">
                          <w:rPr>
                            <w:rFonts w:ascii="HGS創英角ﾎﾟｯﾌﾟ体" w:eastAsia="HGS創英角ﾎﾟｯﾌﾟ体" w:hAnsi="HGS創英角ﾎﾟｯﾌﾟ体" w:hint="eastAsia"/>
                            <w:sz w:val="22"/>
                          </w:rPr>
                          <w:t>年　　月　　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0CB6">
        <w:rPr>
          <w:noProof/>
        </w:rPr>
        <w:drawing>
          <wp:anchor distT="0" distB="0" distL="114300" distR="114300" simplePos="0" relativeHeight="251663360" behindDoc="0" locked="0" layoutInCell="1" allowOverlap="1" wp14:anchorId="5798D6B8" wp14:editId="1D7238EC">
            <wp:simplePos x="0" y="0"/>
            <wp:positionH relativeFrom="column">
              <wp:posOffset>686320</wp:posOffset>
            </wp:positionH>
            <wp:positionV relativeFrom="paragraph">
              <wp:posOffset>-1143635</wp:posOffset>
            </wp:positionV>
            <wp:extent cx="4167505" cy="372110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４タイトル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1" t="9558" r="12390" b="63676"/>
                    <a:stretch/>
                  </pic:blipFill>
                  <pic:spPr bwMode="auto">
                    <a:xfrm>
                      <a:off x="0" y="0"/>
                      <a:ext cx="4167505" cy="3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CB6">
        <w:rPr>
          <w:noProof/>
        </w:rPr>
        <w:drawing>
          <wp:anchor distT="0" distB="0" distL="114300" distR="114300" simplePos="0" relativeHeight="251679744" behindDoc="0" locked="0" layoutInCell="1" allowOverlap="1" wp14:anchorId="41FE74AD" wp14:editId="59CEDA80">
            <wp:simplePos x="0" y="0"/>
            <wp:positionH relativeFrom="column">
              <wp:posOffset>-846617</wp:posOffset>
            </wp:positionH>
            <wp:positionV relativeFrom="paragraph">
              <wp:posOffset>-676275</wp:posOffset>
            </wp:positionV>
            <wp:extent cx="1775460" cy="487680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914" t="25788" r="18420" b="61433"/>
                    <a:stretch/>
                  </pic:blipFill>
                  <pic:spPr bwMode="auto">
                    <a:xfrm>
                      <a:off x="0" y="0"/>
                      <a:ext cx="177546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0CB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A14F8B" wp14:editId="1A7568AE">
                <wp:simplePos x="0" y="0"/>
                <wp:positionH relativeFrom="column">
                  <wp:posOffset>768188</wp:posOffset>
                </wp:positionH>
                <wp:positionV relativeFrom="paragraph">
                  <wp:posOffset>-676275</wp:posOffset>
                </wp:positionV>
                <wp:extent cx="868680" cy="48768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DCF" w:rsidRPr="00BC5A14" w:rsidRDefault="00114DCF" w:rsidP="00BC5A14">
                            <w:pPr>
                              <w:jc w:val="right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BC5A14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さんの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60.5pt;margin-top:-53.25pt;width:68.4pt;height:3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" filled="f" stroked="f">
                <v:textbox>
                  <w:txbxContent>
                    <w:p w:rsidR="00114DCF" w:rsidRPr="00BC5A14" w:rsidRDefault="00114DCF" w:rsidP="00BC5A14">
                      <w:pPr>
                        <w:jc w:val="right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BC5A14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さんの</w:t>
                      </w:r>
                    </w:p>
                  </w:txbxContent>
                </v:textbox>
              </v:shape>
            </w:pict>
          </mc:Fallback>
        </mc:AlternateContent>
      </w:r>
      <w:r w:rsidR="00120CB6">
        <w:rPr>
          <w:noProof/>
        </w:rPr>
        <w:drawing>
          <wp:anchor distT="0" distB="0" distL="114300" distR="114300" simplePos="0" relativeHeight="251665408" behindDoc="0" locked="0" layoutInCell="1" allowOverlap="1" wp14:anchorId="253DA551" wp14:editId="48FBE08D">
            <wp:simplePos x="0" y="0"/>
            <wp:positionH relativeFrom="column">
              <wp:posOffset>1650838</wp:posOffset>
            </wp:positionH>
            <wp:positionV relativeFrom="paragraph">
              <wp:posOffset>-774700</wp:posOffset>
            </wp:positionV>
            <wp:extent cx="2860675" cy="65214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４タイトル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3" t="37599" r="23041" b="24205"/>
                    <a:stretch/>
                  </pic:blipFill>
                  <pic:spPr bwMode="auto">
                    <a:xfrm>
                      <a:off x="0" y="0"/>
                      <a:ext cx="2860675" cy="65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A1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C5AC4BE" wp14:editId="013A8212">
                <wp:simplePos x="0" y="0"/>
                <wp:positionH relativeFrom="column">
                  <wp:posOffset>-474079</wp:posOffset>
                </wp:positionH>
                <wp:positionV relativeFrom="paragraph">
                  <wp:posOffset>8330092</wp:posOffset>
                </wp:positionV>
                <wp:extent cx="2498090" cy="935355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090" cy="935355"/>
                          <a:chOff x="0" y="0"/>
                          <a:chExt cx="2094614" cy="563526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/>
                          </a:blip>
                          <a:srcRect l="5914" t="25788" r="18420" b="61433"/>
                          <a:stretch/>
                        </pic:blipFill>
                        <pic:spPr bwMode="auto">
                          <a:xfrm>
                            <a:off x="0" y="0"/>
                            <a:ext cx="2094614" cy="56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70459"/>
                            <a:ext cx="2094613" cy="41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4DCF" w:rsidRDefault="00114DCF" w:rsidP="00BC5A14">
                              <w:pPr>
                                <w:wordWrap w:val="0"/>
                                <w:jc w:val="righ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 xml:space="preserve">今度訪問するのは　　　　　　</w:t>
                              </w:r>
                            </w:p>
                            <w:p w:rsidR="00114DCF" w:rsidRPr="00BC5A14" w:rsidRDefault="00114DCF" w:rsidP="00BC5A14">
                              <w:pPr>
                                <w:spacing w:beforeLines="50" w:before="180"/>
                                <w:jc w:val="right"/>
                                <w:rPr>
                                  <w:rFonts w:ascii="HGS創英角ﾎﾟｯﾌﾟ体" w:eastAsia="HGS創英角ﾎﾟｯﾌﾟ体" w:hAnsi="HGS創英角ﾎﾟｯﾌﾟ体"/>
                                  <w:sz w:val="24"/>
                                </w:rPr>
                              </w:pPr>
                              <w:r w:rsidRPr="00BC5A14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頃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4"/>
                                </w:rPr>
                                <w:t>です！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1" o:spid="_x0000_s1033" style="position:absolute;left:0;text-align:left;margin-left:-37.35pt;margin-top:655.9pt;width:196.7pt;height:73.65pt;z-index:251671552;mso-width-relative:margin;mso-height-relative:margin" coordsize="20946,5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">
                <v:shape id="図 8" o:spid="_x0000_s1034" type="#_x0000_t75" style="position:absolute;width:20946;height:5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q0hC8AAAA2gAAAA8AAABkcnMvZG93bnJldi54bWxET02LwjAQvQv+hzCCN5vqQpFqLEUU9rqu&#10;eB6a2aZsMylJrNVfvzkIe3y873012V6M5EPnWME6y0EQN0533Cq4fp9XWxAhImvsHZOCJwWoDvPZ&#10;HkvtHvxF4yW2IoVwKFGBiXEopQyNIYshcwNx4n6ctxgT9K3UHh8p3PZyk+eFtNhxajA40NFQ83u5&#10;WwWvl79NH2u8t9HU5+4aCjOeCqWWi6negYg0xX/x2/2pFaSt6Uq6AfLw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tatIQvAAAANoAAAAPAAAAAAAAAAAAAAAAAJ8CAABkcnMv&#10;ZG93bnJldi54bWxQSwUGAAAAAAQABAD3AAAAiAMAAAAA&#10;">
                  <v:imagedata r:id="rId9" o:title="" croptop="16900f" cropbottom="40261f" cropleft="3876f" cropright="12072f"/>
                  <v:path arrowok="t"/>
                </v:shape>
                <v:shape id="_x0000_s1035" type="#_x0000_t202" style="position:absolute;top:704;width:20946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114DCF" w:rsidRDefault="00114DCF" w:rsidP="00BC5A14">
                        <w:pPr>
                          <w:wordWrap w:val="0"/>
                          <w:jc w:val="right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 xml:space="preserve">今度訪問するのは　　　　　　</w:t>
                        </w:r>
                      </w:p>
                      <w:p w:rsidR="00114DCF" w:rsidRPr="00BC5A14" w:rsidRDefault="00114DCF" w:rsidP="00BC5A14">
                        <w:pPr>
                          <w:spacing w:beforeLines="50" w:before="180"/>
                          <w:jc w:val="right"/>
                          <w:rPr>
                            <w:rFonts w:ascii="HGS創英角ﾎﾟｯﾌﾟ体" w:eastAsia="HGS創英角ﾎﾟｯﾌﾟ体" w:hAnsi="HGS創英角ﾎﾟｯﾌﾟ体"/>
                            <w:sz w:val="24"/>
                          </w:rPr>
                        </w:pPr>
                        <w:r w:rsidRPr="00BC5A14"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頃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sz w:val="24"/>
                          </w:rPr>
                          <w:t>です！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25CB">
        <w:rPr>
          <w:noProof/>
        </w:rPr>
        <w:drawing>
          <wp:anchor distT="0" distB="0" distL="114300" distR="114300" simplePos="0" relativeHeight="251669504" behindDoc="0" locked="0" layoutInCell="1" allowOverlap="1" wp14:anchorId="05740983" wp14:editId="4F9DA96D">
            <wp:simplePos x="0" y="0"/>
            <wp:positionH relativeFrom="column">
              <wp:posOffset>-951865</wp:posOffset>
            </wp:positionH>
            <wp:positionV relativeFrom="paragraph">
              <wp:posOffset>3724437</wp:posOffset>
            </wp:positionV>
            <wp:extent cx="7208520" cy="2762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823" t="18973" r="5248" b="76715"/>
                    <a:stretch/>
                  </pic:blipFill>
                  <pic:spPr bwMode="auto">
                    <a:xfrm>
                      <a:off x="0" y="0"/>
                      <a:ext cx="720852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25CB">
        <w:rPr>
          <w:noProof/>
        </w:rPr>
        <w:drawing>
          <wp:anchor distT="0" distB="0" distL="114300" distR="114300" simplePos="0" relativeHeight="251659264" behindDoc="0" locked="0" layoutInCell="1" allowOverlap="1" wp14:anchorId="6E799555" wp14:editId="4962DCCF">
            <wp:simplePos x="0" y="0"/>
            <wp:positionH relativeFrom="column">
              <wp:posOffset>-835025</wp:posOffset>
            </wp:positionH>
            <wp:positionV relativeFrom="paragraph">
              <wp:posOffset>-69850</wp:posOffset>
            </wp:positionV>
            <wp:extent cx="7198995" cy="3763645"/>
            <wp:effectExtent l="0" t="0" r="1905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434" t="15288" r="5059" b="26217"/>
                    <a:stretch/>
                  </pic:blipFill>
                  <pic:spPr bwMode="auto">
                    <a:xfrm>
                      <a:off x="0" y="0"/>
                      <a:ext cx="7198995" cy="376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5CB">
        <w:rPr>
          <w:noProof/>
        </w:rPr>
        <w:drawing>
          <wp:anchor distT="0" distB="0" distL="114300" distR="114300" simplePos="0" relativeHeight="251662336" behindDoc="0" locked="0" layoutInCell="1" allowOverlap="1" wp14:anchorId="70BDBF7F" wp14:editId="3A686439">
            <wp:simplePos x="0" y="0"/>
            <wp:positionH relativeFrom="column">
              <wp:posOffset>-836295</wp:posOffset>
            </wp:positionH>
            <wp:positionV relativeFrom="paragraph">
              <wp:posOffset>3906358</wp:posOffset>
            </wp:positionV>
            <wp:extent cx="7208520" cy="44221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4823" t="24280" r="5248" b="6738"/>
                    <a:stretch/>
                  </pic:blipFill>
                  <pic:spPr bwMode="auto">
                    <a:xfrm>
                      <a:off x="0" y="0"/>
                      <a:ext cx="7208520" cy="442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A115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DCF" w:rsidRDefault="00114DCF" w:rsidP="00D10BA3">
      <w:r>
        <w:separator/>
      </w:r>
    </w:p>
  </w:endnote>
  <w:endnote w:type="continuationSeparator" w:id="0">
    <w:p w:rsidR="00114DCF" w:rsidRDefault="00114DCF" w:rsidP="00D10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DCF" w:rsidRDefault="00114DCF" w:rsidP="00D10BA3">
      <w:r>
        <w:separator/>
      </w:r>
    </w:p>
  </w:footnote>
  <w:footnote w:type="continuationSeparator" w:id="0">
    <w:p w:rsidR="00114DCF" w:rsidRDefault="00114DCF" w:rsidP="00D10B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59"/>
    <w:rsid w:val="00114DCF"/>
    <w:rsid w:val="00120CB6"/>
    <w:rsid w:val="00163B02"/>
    <w:rsid w:val="00232359"/>
    <w:rsid w:val="007A115F"/>
    <w:rsid w:val="00802427"/>
    <w:rsid w:val="00844383"/>
    <w:rsid w:val="008553C0"/>
    <w:rsid w:val="00BC5A14"/>
    <w:rsid w:val="00C0356B"/>
    <w:rsid w:val="00D10BA3"/>
    <w:rsid w:val="00D36B59"/>
    <w:rsid w:val="00D8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3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B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0BA3"/>
  </w:style>
  <w:style w:type="paragraph" w:styleId="a5">
    <w:name w:val="footer"/>
    <w:basedOn w:val="a"/>
    <w:link w:val="a6"/>
    <w:uiPriority w:val="99"/>
    <w:unhideWhenUsed/>
    <w:rsid w:val="00D10B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0BA3"/>
  </w:style>
  <w:style w:type="paragraph" w:styleId="a7">
    <w:name w:val="Balloon Text"/>
    <w:basedOn w:val="a"/>
    <w:link w:val="a8"/>
    <w:uiPriority w:val="99"/>
    <w:semiHidden/>
    <w:unhideWhenUsed/>
    <w:rsid w:val="00D825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25C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3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B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0BA3"/>
  </w:style>
  <w:style w:type="paragraph" w:styleId="a5">
    <w:name w:val="footer"/>
    <w:basedOn w:val="a"/>
    <w:link w:val="a6"/>
    <w:uiPriority w:val="99"/>
    <w:unhideWhenUsed/>
    <w:rsid w:val="00D10B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0BA3"/>
  </w:style>
  <w:style w:type="paragraph" w:styleId="a7">
    <w:name w:val="Balloon Text"/>
    <w:basedOn w:val="a"/>
    <w:link w:val="a8"/>
    <w:uiPriority w:val="99"/>
    <w:semiHidden/>
    <w:unhideWhenUsed/>
    <w:rsid w:val="00D825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825C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9691B4CA.dotm</Template>
  <TotalTime>25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美早紀</dc:creator>
  <cp:keywords/>
  <dc:description/>
  <cp:lastModifiedBy>佐藤 美早紀</cp:lastModifiedBy>
  <cp:revision>6</cp:revision>
  <cp:lastPrinted>2018-03-28T05:51:00Z</cp:lastPrinted>
  <dcterms:created xsi:type="dcterms:W3CDTF">2018-03-25T10:52:00Z</dcterms:created>
  <dcterms:modified xsi:type="dcterms:W3CDTF">2018-03-28T05:51:00Z</dcterms:modified>
</cp:coreProperties>
</file>